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0AD" w:rsidRPr="000E4B31" w:rsidRDefault="006606AC" w:rsidP="000E4B3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4B31">
        <w:rPr>
          <w:rFonts w:ascii="Times New Roman" w:hAnsi="Times New Roman" w:cs="Times New Roman"/>
          <w:sz w:val="28"/>
          <w:szCs w:val="28"/>
        </w:rPr>
        <w:t>CỘNG  HÒA</w:t>
      </w:r>
      <w:proofErr w:type="gramEnd"/>
      <w:r w:rsidRPr="000E4B31">
        <w:rPr>
          <w:rFonts w:ascii="Times New Roman" w:hAnsi="Times New Roman" w:cs="Times New Roman"/>
          <w:sz w:val="28"/>
          <w:szCs w:val="28"/>
        </w:rPr>
        <w:t xml:space="preserve">  XÃ HỘI CHỦ NGHĨA VIỆT NAM</w:t>
      </w:r>
    </w:p>
    <w:p w:rsidR="006606AC" w:rsidRPr="000E4B31" w:rsidRDefault="006606AC" w:rsidP="000E4B3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E4B31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0E4B31" w:rsidRDefault="000E4B31">
      <w:pPr>
        <w:rPr>
          <w:rFonts w:ascii="Times New Roman" w:hAnsi="Times New Roman" w:cs="Times New Roman"/>
          <w:sz w:val="28"/>
          <w:szCs w:val="28"/>
        </w:rPr>
      </w:pPr>
    </w:p>
    <w:p w:rsidR="006606AC" w:rsidRPr="000E4B31" w:rsidRDefault="006606AC" w:rsidP="000E4B31">
      <w:pPr>
        <w:jc w:val="center"/>
        <w:rPr>
          <w:rFonts w:ascii="Times New Roman" w:hAnsi="Times New Roman" w:cs="Times New Roman"/>
          <w:sz w:val="44"/>
          <w:szCs w:val="44"/>
        </w:rPr>
      </w:pPr>
      <w:bookmarkStart w:id="0" w:name="_GoBack"/>
      <w:r w:rsidRPr="000E4B31">
        <w:rPr>
          <w:rFonts w:ascii="Times New Roman" w:hAnsi="Times New Roman" w:cs="Times New Roman"/>
          <w:sz w:val="44"/>
          <w:szCs w:val="44"/>
        </w:rPr>
        <w:t>ĐỀ NGHỊ KHEN THƯỞNG</w:t>
      </w:r>
    </w:p>
    <w:bookmarkEnd w:id="0"/>
    <w:p w:rsidR="006606AC" w:rsidRPr="000E4B31" w:rsidRDefault="006606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4B31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6606AC" w:rsidRPr="000E4B31" w:rsidRDefault="000E4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606AC" w:rsidRPr="000E4B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trị-học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606AC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AC" w:rsidRPr="000E4B31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6606AC" w:rsidRPr="000E4B31" w:rsidRDefault="006606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6606AC" w:rsidRPr="000E4B31" w:rsidRDefault="006606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4B3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6606AC" w:rsidRPr="000E4B31" w:rsidRDefault="006606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4B3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17C1-VSL1</w:t>
      </w:r>
    </w:p>
    <w:p w:rsidR="006606AC" w:rsidRPr="000E4B31" w:rsidRDefault="006606AC" w:rsidP="000E4B31">
      <w:pPr>
        <w:jc w:val="both"/>
        <w:rPr>
          <w:rFonts w:ascii="Times New Roman" w:hAnsi="Times New Roman" w:cs="Times New Roman"/>
          <w:sz w:val="28"/>
          <w:szCs w:val="28"/>
        </w:rPr>
      </w:pPr>
      <w:r w:rsidRPr="000E4B31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E4B3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 Nam</w:t>
      </w:r>
      <w:proofErr w:type="gramEnd"/>
      <w:r w:rsidRPr="000E4B3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17C1-VSL1.</w:t>
      </w:r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E4B3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 Nam</w:t>
      </w:r>
      <w:proofErr w:type="gram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đống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2017-2018.</w:t>
      </w:r>
    </w:p>
    <w:p w:rsidR="00A824EE" w:rsidRPr="000E4B31" w:rsidRDefault="00A824E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E4B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4B31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0E4B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824EE" w:rsidRPr="000E4B31" w:rsidRDefault="000E4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A824EE" w:rsidRPr="000E4B31">
        <w:rPr>
          <w:rFonts w:ascii="Times New Roman" w:hAnsi="Times New Roman" w:cs="Times New Roman"/>
          <w:sz w:val="28"/>
          <w:szCs w:val="28"/>
        </w:rPr>
        <w:t xml:space="preserve">TP.HCM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19/03/2018</w:t>
      </w:r>
    </w:p>
    <w:p w:rsidR="00A824EE" w:rsidRPr="000E4B31" w:rsidRDefault="000E4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A824EE" w:rsidRPr="000E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sz w:val="28"/>
          <w:szCs w:val="28"/>
        </w:rPr>
        <w:t>nghị</w:t>
      </w:r>
      <w:proofErr w:type="spellEnd"/>
    </w:p>
    <w:p w:rsidR="000E4B31" w:rsidRDefault="000E4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0E4B31" w:rsidRDefault="000E4B31">
      <w:pPr>
        <w:rPr>
          <w:rFonts w:ascii="Times New Roman" w:hAnsi="Times New Roman" w:cs="Times New Roman"/>
          <w:sz w:val="28"/>
          <w:szCs w:val="28"/>
        </w:rPr>
      </w:pPr>
    </w:p>
    <w:p w:rsidR="00A824EE" w:rsidRPr="000E4B31" w:rsidRDefault="000E4B31">
      <w:pPr>
        <w:rPr>
          <w:rFonts w:ascii="Times New Roman" w:hAnsi="Times New Roman" w:cs="Times New Roman"/>
          <w:i/>
          <w:sz w:val="28"/>
          <w:szCs w:val="28"/>
        </w:rPr>
      </w:pPr>
      <w:r w:rsidRPr="000E4B3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</w:t>
      </w:r>
      <w:proofErr w:type="spellStart"/>
      <w:r w:rsidR="00A824EE" w:rsidRPr="000E4B31">
        <w:rPr>
          <w:rFonts w:ascii="Times New Roman" w:hAnsi="Times New Roman" w:cs="Times New Roman"/>
          <w:i/>
          <w:sz w:val="28"/>
          <w:szCs w:val="28"/>
        </w:rPr>
        <w:t>Nguyễn</w:t>
      </w:r>
      <w:proofErr w:type="spellEnd"/>
      <w:r w:rsidR="00A824EE" w:rsidRPr="000E4B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i/>
          <w:sz w:val="28"/>
          <w:szCs w:val="28"/>
        </w:rPr>
        <w:t>Thị</w:t>
      </w:r>
      <w:proofErr w:type="spellEnd"/>
      <w:r w:rsidR="00A824EE" w:rsidRPr="000E4B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i/>
          <w:sz w:val="28"/>
          <w:szCs w:val="28"/>
        </w:rPr>
        <w:t>Huyền</w:t>
      </w:r>
      <w:proofErr w:type="spellEnd"/>
      <w:r w:rsidR="00A824EE" w:rsidRPr="000E4B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824EE" w:rsidRPr="000E4B31">
        <w:rPr>
          <w:rFonts w:ascii="Times New Roman" w:hAnsi="Times New Roman" w:cs="Times New Roman"/>
          <w:i/>
          <w:sz w:val="28"/>
          <w:szCs w:val="28"/>
        </w:rPr>
        <w:t>Nga</w:t>
      </w:r>
      <w:proofErr w:type="spellEnd"/>
    </w:p>
    <w:p w:rsidR="00A824EE" w:rsidRPr="006606AC" w:rsidRDefault="00A824EE">
      <w:pPr>
        <w:rPr>
          <w:rFonts w:ascii="Times New Roman" w:hAnsi="Times New Roman" w:cs="Times New Roman"/>
          <w:sz w:val="36"/>
          <w:szCs w:val="36"/>
        </w:rPr>
      </w:pPr>
    </w:p>
    <w:sectPr w:rsidR="00A824EE" w:rsidRPr="006606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F6"/>
    <w:rsid w:val="000E4B31"/>
    <w:rsid w:val="006606AC"/>
    <w:rsid w:val="008F5AF6"/>
    <w:rsid w:val="00A824EE"/>
    <w:rsid w:val="00CC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21161A72-4E19-473E-9392-440DFCC02620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cp:lastPrinted>2018-03-20T03:22:00Z</cp:lastPrinted>
  <dcterms:created xsi:type="dcterms:W3CDTF">2018-03-20T02:45:00Z</dcterms:created>
  <dcterms:modified xsi:type="dcterms:W3CDTF">2018-03-20T03:23:00Z</dcterms:modified>
</cp:coreProperties>
</file>